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8077C9" w14:textId="77777777" w:rsidR="00CC6A26" w:rsidRDefault="00CC6A26" w:rsidP="00E11A4F">
      <w:pPr>
        <w:pStyle w:val="Ttulo"/>
        <w:pBdr>
          <w:bottom w:val="none" w:sz="0" w:space="0" w:color="auto"/>
        </w:pBdr>
        <w:jc w:val="center"/>
        <w:rPr>
          <w:rFonts w:ascii="Arial" w:hAnsi="Arial" w:cs="Arial"/>
          <w:lang w:val="es-ES"/>
        </w:rPr>
      </w:pPr>
    </w:p>
    <w:p w14:paraId="268033B6" w14:textId="77777777" w:rsidR="00CC6A26" w:rsidRDefault="00CC6A26" w:rsidP="00E11A4F">
      <w:pPr>
        <w:pStyle w:val="Ttulo"/>
        <w:pBdr>
          <w:bottom w:val="none" w:sz="0" w:space="0" w:color="auto"/>
        </w:pBdr>
        <w:jc w:val="center"/>
        <w:rPr>
          <w:rFonts w:ascii="Arial" w:hAnsi="Arial" w:cs="Arial"/>
          <w:lang w:val="es-ES"/>
        </w:rPr>
      </w:pPr>
    </w:p>
    <w:p w14:paraId="1F4C90DB" w14:textId="77777777" w:rsidR="00CC6A26" w:rsidRDefault="00CC6A26" w:rsidP="00E11A4F">
      <w:pPr>
        <w:pStyle w:val="Ttulo"/>
        <w:pBdr>
          <w:bottom w:val="none" w:sz="0" w:space="0" w:color="auto"/>
        </w:pBdr>
        <w:jc w:val="center"/>
        <w:rPr>
          <w:rFonts w:ascii="Arial" w:hAnsi="Arial" w:cs="Arial"/>
          <w:lang w:val="es-ES"/>
        </w:rPr>
      </w:pPr>
    </w:p>
    <w:p w14:paraId="575DDCD3" w14:textId="77777777" w:rsidR="00CC6A26" w:rsidRDefault="00CC6A26" w:rsidP="00E11A4F">
      <w:pPr>
        <w:pStyle w:val="Ttulo"/>
        <w:pBdr>
          <w:bottom w:val="none" w:sz="0" w:space="0" w:color="auto"/>
        </w:pBdr>
        <w:jc w:val="center"/>
        <w:rPr>
          <w:rFonts w:ascii="Arial" w:hAnsi="Arial" w:cs="Arial"/>
          <w:lang w:val="es-ES"/>
        </w:rPr>
      </w:pPr>
    </w:p>
    <w:p w14:paraId="46ED7E7E" w14:textId="77777777" w:rsidR="00E11A4F" w:rsidRPr="00E11A4F" w:rsidRDefault="00E11A4F" w:rsidP="00E11A4F">
      <w:pPr>
        <w:rPr>
          <w:lang w:eastAsia="en-US" w:bidi="en-US"/>
        </w:rPr>
      </w:pPr>
    </w:p>
    <w:p w14:paraId="201A7A92" w14:textId="77777777" w:rsidR="00B23513" w:rsidRPr="001A36D5" w:rsidRDefault="001A36D5" w:rsidP="001A36D5">
      <w:pPr>
        <w:pStyle w:val="Encabezado"/>
        <w:tabs>
          <w:tab w:val="clear" w:pos="4419"/>
          <w:tab w:val="clear" w:pos="8838"/>
        </w:tabs>
        <w:spacing w:line="480" w:lineRule="auto"/>
        <w:jc w:val="center"/>
        <w:rPr>
          <w:rFonts w:ascii="Arial" w:hAnsi="Arial" w:cs="Arial"/>
          <w:b/>
          <w:bCs/>
          <w:sz w:val="36"/>
          <w:szCs w:val="36"/>
        </w:rPr>
      </w:pPr>
      <w:r w:rsidRPr="001A36D5">
        <w:rPr>
          <w:rFonts w:ascii="Arial" w:hAnsi="Arial" w:cs="Arial"/>
          <w:b/>
          <w:bCs/>
          <w:sz w:val="36"/>
          <w:szCs w:val="36"/>
        </w:rPr>
        <w:t>Carta de declaración</w:t>
      </w:r>
    </w:p>
    <w:p w14:paraId="32DD01DD" w14:textId="77777777" w:rsidR="00B23513" w:rsidRDefault="00B23513" w:rsidP="00B23513">
      <w:pPr>
        <w:pStyle w:val="Encabezado"/>
        <w:tabs>
          <w:tab w:val="clear" w:pos="4419"/>
          <w:tab w:val="clear" w:pos="8838"/>
        </w:tabs>
        <w:spacing w:line="360" w:lineRule="auto"/>
        <w:jc w:val="both"/>
        <w:rPr>
          <w:rFonts w:ascii="Arial" w:hAnsi="Arial" w:cs="Arial"/>
          <w:sz w:val="24"/>
        </w:rPr>
      </w:pPr>
    </w:p>
    <w:p w14:paraId="639D586B" w14:textId="77777777" w:rsidR="005E6550" w:rsidRDefault="005E6550" w:rsidP="00B23513">
      <w:pPr>
        <w:pStyle w:val="Encabezado"/>
        <w:tabs>
          <w:tab w:val="clear" w:pos="4419"/>
          <w:tab w:val="clear" w:pos="8838"/>
        </w:tabs>
        <w:spacing w:line="360" w:lineRule="auto"/>
        <w:jc w:val="both"/>
        <w:rPr>
          <w:rFonts w:ascii="Arial" w:hAnsi="Arial" w:cs="Arial"/>
          <w:sz w:val="24"/>
        </w:rPr>
      </w:pPr>
    </w:p>
    <w:p w14:paraId="2655F89C" w14:textId="77777777" w:rsidR="004B2A95" w:rsidRDefault="004B2A95" w:rsidP="00B23513">
      <w:pPr>
        <w:pStyle w:val="Encabezado"/>
        <w:tabs>
          <w:tab w:val="clear" w:pos="4419"/>
          <w:tab w:val="clear" w:pos="8838"/>
        </w:tabs>
        <w:spacing w:line="360" w:lineRule="auto"/>
        <w:jc w:val="both"/>
        <w:rPr>
          <w:rFonts w:ascii="Arial" w:hAnsi="Arial" w:cs="Arial"/>
          <w:sz w:val="24"/>
        </w:rPr>
      </w:pPr>
    </w:p>
    <w:p w14:paraId="4B2F3630" w14:textId="77777777" w:rsidR="00044438" w:rsidRPr="00852961" w:rsidRDefault="00B23513" w:rsidP="00F35FE2">
      <w:pPr>
        <w:spacing w:line="360" w:lineRule="auto"/>
        <w:jc w:val="both"/>
        <w:rPr>
          <w:rFonts w:ascii="Calibri" w:hAnsi="Calibri" w:cs="Arial"/>
        </w:rPr>
      </w:pPr>
      <w:r w:rsidRPr="00852961">
        <w:rPr>
          <w:rFonts w:ascii="Calibri" w:hAnsi="Calibri" w:cs="Arial"/>
        </w:rPr>
        <w:t>Yo,</w:t>
      </w:r>
      <w:r w:rsidR="00C72820">
        <w:rPr>
          <w:rFonts w:ascii="Calibri" w:hAnsi="Calibri" w:cs="Arial"/>
        </w:rPr>
        <w:t xml:space="preserve"> </w:t>
      </w:r>
      <w:r w:rsidR="008766E6">
        <w:rPr>
          <w:rFonts w:ascii="Calibri" w:hAnsi="Calibri" w:cs="Arial"/>
        </w:rPr>
        <w:t>___________________________________________________________________</w:t>
      </w:r>
      <w:r w:rsidRPr="00852961">
        <w:rPr>
          <w:rFonts w:ascii="Calibri" w:hAnsi="Calibri" w:cs="Arial"/>
        </w:rPr>
        <w:t xml:space="preserve"> cédula </w:t>
      </w:r>
      <w:r w:rsidR="008766E6">
        <w:rPr>
          <w:rFonts w:ascii="Calibri" w:hAnsi="Calibri" w:cs="Arial"/>
        </w:rPr>
        <w:t xml:space="preserve">de </w:t>
      </w:r>
      <w:r w:rsidRPr="00852961">
        <w:rPr>
          <w:rFonts w:ascii="Calibri" w:hAnsi="Calibri" w:cs="Arial"/>
        </w:rPr>
        <w:t>identidad</w:t>
      </w:r>
      <w:r w:rsidR="008766E6">
        <w:rPr>
          <w:rFonts w:ascii="Calibri" w:hAnsi="Calibri" w:cs="Arial"/>
        </w:rPr>
        <w:t>/pasaporte</w:t>
      </w:r>
      <w:r w:rsidRPr="00852961">
        <w:rPr>
          <w:rFonts w:ascii="Calibri" w:hAnsi="Calibri" w:cs="Arial"/>
        </w:rPr>
        <w:t xml:space="preserve"> N°</w:t>
      </w:r>
      <w:r w:rsidR="008766E6">
        <w:rPr>
          <w:rFonts w:ascii="Calibri" w:hAnsi="Calibri" w:cs="Arial"/>
        </w:rPr>
        <w:t>______________</w:t>
      </w:r>
      <w:r w:rsidR="00460766">
        <w:rPr>
          <w:rFonts w:ascii="Calibri" w:hAnsi="Calibri" w:cs="Arial"/>
        </w:rPr>
        <w:t>______</w:t>
      </w:r>
      <w:r w:rsidR="00D3311D" w:rsidRPr="00852961">
        <w:rPr>
          <w:rFonts w:ascii="Calibri" w:hAnsi="Calibri" w:cs="Arial"/>
        </w:rPr>
        <w:t xml:space="preserve">, </w:t>
      </w:r>
      <w:r w:rsidR="00460766">
        <w:rPr>
          <w:rFonts w:ascii="Calibri" w:hAnsi="Calibri" w:cs="Arial"/>
        </w:rPr>
        <w:t xml:space="preserve">de </w:t>
      </w:r>
      <w:r w:rsidR="008766E6">
        <w:rPr>
          <w:rFonts w:ascii="Calibri" w:hAnsi="Calibri" w:cs="Arial"/>
        </w:rPr>
        <w:t>nacionalidad ____________________</w:t>
      </w:r>
      <w:r w:rsidR="00543CAD" w:rsidRPr="00852961">
        <w:rPr>
          <w:rFonts w:ascii="Calibri" w:hAnsi="Calibri" w:cs="Arial"/>
        </w:rPr>
        <w:t xml:space="preserve">, </w:t>
      </w:r>
      <w:r w:rsidR="00017740">
        <w:rPr>
          <w:rFonts w:ascii="Calibri" w:hAnsi="Calibri" w:cs="Arial"/>
        </w:rPr>
        <w:t>que actualmente me encuentro postulando al programa _______________________________________________________________ de la Escuela de Postgrado de la Facultad de Artes de la Universidad de Chile</w:t>
      </w:r>
      <w:r w:rsidR="00CA4A26" w:rsidRPr="00852961">
        <w:rPr>
          <w:rFonts w:ascii="Calibri" w:hAnsi="Calibri" w:cs="Arial"/>
        </w:rPr>
        <w:t xml:space="preserve">, </w:t>
      </w:r>
      <w:r w:rsidR="00C72820">
        <w:rPr>
          <w:rFonts w:ascii="Calibri" w:hAnsi="Calibri" w:cs="Arial"/>
        </w:rPr>
        <w:t>declaro estar en conocimiento que</w:t>
      </w:r>
      <w:r w:rsidR="00E9233F">
        <w:rPr>
          <w:rFonts w:ascii="Calibri" w:hAnsi="Calibri" w:cs="Arial"/>
        </w:rPr>
        <w:t>,</w:t>
      </w:r>
      <w:r w:rsidR="00057466">
        <w:rPr>
          <w:rFonts w:ascii="Calibri" w:hAnsi="Calibri" w:cs="Arial"/>
        </w:rPr>
        <w:t xml:space="preserve"> en el caso de ser acept</w:t>
      </w:r>
      <w:r w:rsidR="004B2A95">
        <w:rPr>
          <w:rFonts w:ascii="Calibri" w:hAnsi="Calibri" w:cs="Arial"/>
        </w:rPr>
        <w:t>ada/o y proceder a matricularme en el programa</w:t>
      </w:r>
      <w:r w:rsidR="00C72820">
        <w:rPr>
          <w:rFonts w:ascii="Calibri" w:hAnsi="Calibri" w:cs="Arial"/>
        </w:rPr>
        <w:t xml:space="preserve">, </w:t>
      </w:r>
      <w:r w:rsidR="006D44E4">
        <w:rPr>
          <w:rFonts w:ascii="Calibri" w:hAnsi="Calibri" w:cs="Arial"/>
        </w:rPr>
        <w:t xml:space="preserve">mi matrícula estará sujeta </w:t>
      </w:r>
      <w:r w:rsidR="002F3B05">
        <w:rPr>
          <w:rFonts w:ascii="Calibri" w:hAnsi="Calibri" w:cs="Arial"/>
        </w:rPr>
        <w:t xml:space="preserve">a </w:t>
      </w:r>
      <w:r w:rsidR="00744C05">
        <w:rPr>
          <w:rFonts w:ascii="Calibri" w:hAnsi="Calibri" w:cs="Arial"/>
        </w:rPr>
        <w:t>estar en posesión</w:t>
      </w:r>
      <w:r w:rsidR="00C30FCF">
        <w:rPr>
          <w:rFonts w:ascii="Calibri" w:hAnsi="Calibri" w:cs="Arial"/>
        </w:rPr>
        <w:t xml:space="preserve"> de un seguro de salud.</w:t>
      </w:r>
    </w:p>
    <w:p w14:paraId="6D3EAE25" w14:textId="77777777" w:rsidR="00044438" w:rsidRPr="00852961" w:rsidRDefault="00044438" w:rsidP="00DA78A7">
      <w:pPr>
        <w:spacing w:line="360" w:lineRule="auto"/>
        <w:rPr>
          <w:rFonts w:ascii="Calibri" w:hAnsi="Calibri" w:cs="Arial"/>
        </w:rPr>
      </w:pPr>
    </w:p>
    <w:p w14:paraId="18ABB210" w14:textId="77777777" w:rsidR="00044438" w:rsidRPr="00852961" w:rsidRDefault="00044438" w:rsidP="00DA78A7">
      <w:pPr>
        <w:spacing w:line="360" w:lineRule="auto"/>
        <w:rPr>
          <w:rFonts w:ascii="Calibri" w:hAnsi="Calibri" w:cs="Arial"/>
        </w:rPr>
      </w:pPr>
    </w:p>
    <w:p w14:paraId="0DDAC397" w14:textId="77777777" w:rsidR="005E6550" w:rsidRPr="00852961" w:rsidRDefault="005E6550" w:rsidP="00DA78A7">
      <w:pPr>
        <w:spacing w:line="360" w:lineRule="auto"/>
        <w:rPr>
          <w:rFonts w:ascii="Calibri" w:hAnsi="Calibri" w:cs="Arial"/>
        </w:rPr>
      </w:pPr>
    </w:p>
    <w:p w14:paraId="1C8E3F0A" w14:textId="77777777" w:rsidR="005E6550" w:rsidRPr="00852961" w:rsidRDefault="005E6550" w:rsidP="00DA78A7">
      <w:pPr>
        <w:spacing w:line="360" w:lineRule="auto"/>
        <w:rPr>
          <w:rFonts w:ascii="Calibri" w:hAnsi="Calibri" w:cs="Arial"/>
        </w:rPr>
      </w:pPr>
    </w:p>
    <w:p w14:paraId="18152B8A" w14:textId="77777777" w:rsidR="00F35FE2" w:rsidRDefault="00D22E48" w:rsidP="00C409E9">
      <w:pPr>
        <w:jc w:val="center"/>
        <w:rPr>
          <w:rFonts w:ascii="Calibri" w:hAnsi="Calibri" w:cs="Arial"/>
          <w:b/>
        </w:rPr>
      </w:pPr>
      <w:r>
        <w:rPr>
          <w:rFonts w:ascii="Calibri" w:hAnsi="Calibri" w:cs="Arial"/>
          <w:b/>
        </w:rPr>
        <w:t>Nombre y firma</w:t>
      </w:r>
    </w:p>
    <w:p w14:paraId="7F341CDA" w14:textId="77777777" w:rsidR="00D22E48" w:rsidRDefault="00D22E48" w:rsidP="00C409E9">
      <w:pPr>
        <w:jc w:val="center"/>
        <w:rPr>
          <w:rFonts w:ascii="Calibri" w:hAnsi="Calibri" w:cs="Arial"/>
          <w:b/>
        </w:rPr>
      </w:pPr>
    </w:p>
    <w:p w14:paraId="0D43E197" w14:textId="77777777" w:rsidR="00D22E48" w:rsidRDefault="00D22E48" w:rsidP="00C409E9">
      <w:pPr>
        <w:jc w:val="center"/>
        <w:rPr>
          <w:rFonts w:ascii="Calibri" w:hAnsi="Calibri" w:cs="Arial"/>
        </w:rPr>
      </w:pPr>
    </w:p>
    <w:p w14:paraId="00322438" w14:textId="77777777" w:rsidR="00C4197F" w:rsidRDefault="00C4197F" w:rsidP="00C409E9">
      <w:pPr>
        <w:jc w:val="center"/>
        <w:rPr>
          <w:rFonts w:ascii="Calibri" w:hAnsi="Calibri" w:cs="Arial"/>
        </w:rPr>
      </w:pPr>
    </w:p>
    <w:p w14:paraId="1EA41AF7" w14:textId="77777777" w:rsidR="00C4197F" w:rsidRPr="00852961" w:rsidRDefault="00C4197F" w:rsidP="00C409E9">
      <w:pPr>
        <w:jc w:val="center"/>
        <w:rPr>
          <w:rFonts w:ascii="Calibri" w:hAnsi="Calibri" w:cs="Arial"/>
        </w:rPr>
      </w:pPr>
    </w:p>
    <w:p w14:paraId="18AB2610" w14:textId="77777777" w:rsidR="00F35FE2" w:rsidRPr="00852961" w:rsidRDefault="00F35FE2" w:rsidP="00F35FE2">
      <w:pPr>
        <w:rPr>
          <w:rFonts w:ascii="Calibri" w:hAnsi="Calibri" w:cs="Arial"/>
        </w:rPr>
      </w:pPr>
    </w:p>
    <w:p w14:paraId="78DFFBBE" w14:textId="77777777" w:rsidR="00F35FE2" w:rsidRPr="00852961" w:rsidRDefault="00F35FE2" w:rsidP="00F35FE2">
      <w:pPr>
        <w:rPr>
          <w:rFonts w:ascii="Calibri" w:hAnsi="Calibri" w:cs="Arial"/>
        </w:rPr>
      </w:pPr>
    </w:p>
    <w:p w14:paraId="43C99040" w14:textId="77777777" w:rsidR="00F35FE2" w:rsidRPr="00852961" w:rsidRDefault="00D22E48" w:rsidP="00F35FE2">
      <w:pPr>
        <w:rPr>
          <w:rFonts w:ascii="Calibri" w:hAnsi="Calibri" w:cs="Arial"/>
        </w:rPr>
      </w:pPr>
      <w:r>
        <w:rPr>
          <w:rFonts w:ascii="Calibri" w:hAnsi="Calibri" w:cs="Arial"/>
        </w:rPr>
        <w:t xml:space="preserve">Santiago, ____ de _____________ </w:t>
      </w:r>
      <w:proofErr w:type="spellStart"/>
      <w:r>
        <w:rPr>
          <w:rFonts w:ascii="Calibri" w:hAnsi="Calibri" w:cs="Arial"/>
        </w:rPr>
        <w:t>de</w:t>
      </w:r>
      <w:proofErr w:type="spellEnd"/>
      <w:r>
        <w:rPr>
          <w:rFonts w:ascii="Calibri" w:hAnsi="Calibri" w:cs="Arial"/>
        </w:rPr>
        <w:t xml:space="preserve"> 20_____</w:t>
      </w:r>
    </w:p>
    <w:sectPr w:rsidR="00F35FE2" w:rsidRPr="00852961" w:rsidSect="00CC6A26">
      <w:headerReference w:type="default" r:id="rId6"/>
      <w:footerReference w:type="default" r:id="rId7"/>
      <w:pgSz w:w="12240" w:h="15840"/>
      <w:pgMar w:top="-297" w:right="1467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8A217C" w14:textId="77777777" w:rsidR="00266D19" w:rsidRDefault="00266D19" w:rsidP="00CC6A26">
      <w:r>
        <w:separator/>
      </w:r>
    </w:p>
  </w:endnote>
  <w:endnote w:type="continuationSeparator" w:id="0">
    <w:p w14:paraId="65ADCCEE" w14:textId="77777777" w:rsidR="00266D19" w:rsidRDefault="00266D19" w:rsidP="00CC6A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velty">
    <w:altName w:val="Times New Roman"/>
    <w:charset w:val="00"/>
    <w:family w:val="roman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B2FBB4" w14:textId="77777777" w:rsidR="00CC6A26" w:rsidRPr="009F4936" w:rsidRDefault="00CC6A26" w:rsidP="00CC6A26">
    <w:pPr>
      <w:pStyle w:val="Piedepgina"/>
      <w:rPr>
        <w:color w:val="333333"/>
        <w:lang w:val="es-ES_tradnl"/>
      </w:rPr>
    </w:pPr>
    <w:r>
      <w:rPr>
        <w:color w:val="333333"/>
        <w:lang w:val="es-ES_tradnl"/>
      </w:rPr>
      <w:t>________</w:t>
    </w:r>
    <w:r w:rsidRPr="009F4936">
      <w:rPr>
        <w:color w:val="333333"/>
        <w:lang w:val="es-ES_tradnl"/>
      </w:rPr>
      <w:t>__________________</w:t>
    </w:r>
    <w:r>
      <w:rPr>
        <w:color w:val="333333"/>
        <w:lang w:val="es-ES_tradnl"/>
      </w:rPr>
      <w:t>__________</w:t>
    </w:r>
    <w:r w:rsidRPr="009F4936">
      <w:rPr>
        <w:color w:val="333333"/>
        <w:lang w:val="es-ES_tradnl"/>
      </w:rPr>
      <w:t>__</w:t>
    </w:r>
    <w:r>
      <w:rPr>
        <w:color w:val="333333"/>
        <w:lang w:val="es-ES_tradnl"/>
      </w:rPr>
      <w:t>_____________________________</w:t>
    </w:r>
  </w:p>
  <w:p w14:paraId="166EF7AB" w14:textId="77777777" w:rsidR="00CC6A26" w:rsidRPr="00C14498" w:rsidRDefault="00CC6A26" w:rsidP="00CC6A26">
    <w:pPr>
      <w:pStyle w:val="Piedepgina"/>
      <w:jc w:val="center"/>
      <w:rPr>
        <w:color w:val="333333"/>
        <w:sz w:val="14"/>
        <w:szCs w:val="14"/>
        <w:lang w:val="es-ES_tradnl"/>
      </w:rPr>
    </w:pPr>
    <w:r>
      <w:rPr>
        <w:color w:val="333333"/>
        <w:sz w:val="14"/>
        <w:szCs w:val="14"/>
        <w:lang w:val="es-ES_tradnl"/>
      </w:rPr>
      <w:t xml:space="preserve">UNIVERSIDAD DE CHILE * FACULTAD DE ARTES *   ESCUELA DE </w:t>
    </w:r>
    <w:r w:rsidRPr="00C14498">
      <w:rPr>
        <w:color w:val="333333"/>
        <w:sz w:val="14"/>
        <w:szCs w:val="14"/>
        <w:lang w:val="es-ES_tradnl"/>
      </w:rPr>
      <w:t>POSTGRADO</w:t>
    </w:r>
  </w:p>
  <w:p w14:paraId="3A201557" w14:textId="77777777" w:rsidR="00CC6A26" w:rsidRPr="00C14498" w:rsidRDefault="00CC6A26" w:rsidP="00CC6A26">
    <w:pPr>
      <w:pStyle w:val="Piedepgina"/>
      <w:jc w:val="center"/>
      <w:rPr>
        <w:color w:val="333333"/>
        <w:sz w:val="14"/>
        <w:szCs w:val="14"/>
        <w:lang w:val="es-ES_tradnl"/>
      </w:rPr>
    </w:pPr>
    <w:r>
      <w:rPr>
        <w:color w:val="333333"/>
        <w:sz w:val="14"/>
        <w:szCs w:val="14"/>
        <w:lang w:val="es-ES_tradnl"/>
      </w:rPr>
      <w:t xml:space="preserve">LAS </w:t>
    </w:r>
    <w:r w:rsidRPr="00C14498">
      <w:rPr>
        <w:color w:val="333333"/>
        <w:sz w:val="14"/>
        <w:szCs w:val="14"/>
        <w:lang w:val="es-ES_tradnl"/>
      </w:rPr>
      <w:t xml:space="preserve">ENCINAS </w:t>
    </w:r>
    <w:r>
      <w:rPr>
        <w:color w:val="333333"/>
        <w:sz w:val="14"/>
        <w:szCs w:val="14"/>
        <w:lang w:val="es-ES_tradnl"/>
      </w:rPr>
      <w:t xml:space="preserve">3370 *   ÑUÑOA *    SANTIAGO DE CHILE * </w:t>
    </w:r>
    <w:r w:rsidRPr="00C14498">
      <w:rPr>
        <w:color w:val="333333"/>
        <w:sz w:val="14"/>
        <w:szCs w:val="14"/>
        <w:lang w:val="es-ES_tradnl"/>
      </w:rPr>
      <w:t xml:space="preserve">EMAIL: </w:t>
    </w:r>
    <w:r w:rsidR="00231982">
      <w:rPr>
        <w:rStyle w:val="Hipervnculo"/>
        <w:sz w:val="14"/>
        <w:szCs w:val="14"/>
        <w:lang w:val="es-ES_tradnl"/>
      </w:rPr>
      <w:t>marlene.miranda@u.uchile.cl</w:t>
    </w:r>
  </w:p>
  <w:p w14:paraId="7BDF899C" w14:textId="77777777" w:rsidR="00CC6A26" w:rsidRDefault="00CC6A26" w:rsidP="00CC6A26">
    <w:pPr>
      <w:pStyle w:val="Piedepgina"/>
      <w:jc w:val="center"/>
      <w:rPr>
        <w:color w:val="333333"/>
        <w:sz w:val="14"/>
        <w:szCs w:val="14"/>
        <w:lang w:val="es-ES_tradnl"/>
      </w:rPr>
    </w:pPr>
    <w:r w:rsidRPr="00C14498">
      <w:rPr>
        <w:color w:val="333333"/>
        <w:sz w:val="14"/>
        <w:szCs w:val="14"/>
        <w:lang w:val="es-ES_tradnl"/>
      </w:rPr>
      <w:t xml:space="preserve">TELÉFONO: (56-2) </w:t>
    </w:r>
    <w:r w:rsidRPr="008A6FEB">
      <w:rPr>
        <w:b/>
        <w:color w:val="333333"/>
        <w:sz w:val="14"/>
        <w:szCs w:val="14"/>
        <w:lang w:val="es-ES_tradnl"/>
      </w:rPr>
      <w:t xml:space="preserve">2 </w:t>
    </w:r>
    <w:r w:rsidR="00231982">
      <w:rPr>
        <w:b/>
        <w:color w:val="333333"/>
        <w:sz w:val="14"/>
        <w:szCs w:val="14"/>
        <w:lang w:val="es-ES_tradnl"/>
      </w:rPr>
      <w:t>978 75 49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DA7322" w14:textId="77777777" w:rsidR="00266D19" w:rsidRDefault="00266D19" w:rsidP="00CC6A26">
      <w:r>
        <w:separator/>
      </w:r>
    </w:p>
  </w:footnote>
  <w:footnote w:type="continuationSeparator" w:id="0">
    <w:p w14:paraId="4F640757" w14:textId="77777777" w:rsidR="00266D19" w:rsidRDefault="00266D19" w:rsidP="00CC6A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479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71"/>
      <w:gridCol w:w="7208"/>
    </w:tblGrid>
    <w:tr w:rsidR="00CC6A26" w14:paraId="5F34D7CC" w14:textId="77777777" w:rsidTr="00CC6A26">
      <w:trPr>
        <w:trHeight w:val="281"/>
      </w:trPr>
      <w:tc>
        <w:tcPr>
          <w:tcW w:w="1271" w:type="dxa"/>
          <w:tcBorders>
            <w:top w:val="nil"/>
            <w:left w:val="nil"/>
            <w:bottom w:val="nil"/>
            <w:right w:val="nil"/>
          </w:tcBorders>
        </w:tcPr>
        <w:p w14:paraId="191336AA" w14:textId="77777777" w:rsidR="00CC6A26" w:rsidRDefault="00CC6A26" w:rsidP="00CC6A26">
          <w:pPr>
            <w:pStyle w:val="Encabezado"/>
          </w:pPr>
          <w:r>
            <w:rPr>
              <w:noProof/>
              <w:lang w:val="es-CL" w:eastAsia="es-CL"/>
            </w:rPr>
            <mc:AlternateContent>
              <mc:Choice Requires="wps">
                <w:drawing>
                  <wp:anchor distT="0" distB="0" distL="114300" distR="114300" simplePos="0" relativeHeight="251658240" behindDoc="0" locked="0" layoutInCell="0" allowOverlap="1" wp14:anchorId="468E5FB0" wp14:editId="5EF9C41E">
                    <wp:simplePos x="0" y="0"/>
                    <wp:positionH relativeFrom="column">
                      <wp:posOffset>520065</wp:posOffset>
                    </wp:positionH>
                    <wp:positionV relativeFrom="paragraph">
                      <wp:posOffset>231140</wp:posOffset>
                    </wp:positionV>
                    <wp:extent cx="2305050" cy="631190"/>
                    <wp:effectExtent l="0" t="0" r="0" b="0"/>
                    <wp:wrapNone/>
                    <wp:docPr id="3" name="Cuadro de texto 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305050" cy="63119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BC5175B" w14:textId="77777777" w:rsidR="00CC6A26" w:rsidRDefault="00CC6A26" w:rsidP="00CC6A26">
                                <w:pPr>
                                  <w:ind w:right="-640"/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</w:pP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U N I V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E R S I D A D   </w:t>
                                </w:r>
                                <w:proofErr w:type="spellStart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D</w:t>
                                </w:r>
                                <w:proofErr w:type="spellEnd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</w:t>
                                </w:r>
                                <w:proofErr w:type="gramStart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E  C</w:t>
                                </w:r>
                                <w:proofErr w:type="gramEnd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H I L E</w:t>
                                </w:r>
                              </w:p>
                              <w:p w14:paraId="531DF053" w14:textId="77777777" w:rsidR="00CC6A26" w:rsidRDefault="00CC6A26" w:rsidP="00CC6A26">
                                <w:pPr>
                                  <w:ind w:right="-640"/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</w:pP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F 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A C U L </w:t>
                                </w:r>
                                <w:proofErr w:type="gramStart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T  A</w:t>
                                </w:r>
                                <w:proofErr w:type="gramEnd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D   </w:t>
                                </w:r>
                                <w:proofErr w:type="spellStart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D</w:t>
                                </w:r>
                                <w:proofErr w:type="spellEnd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E   A R T E S</w:t>
                                </w:r>
                              </w:p>
                              <w:p w14:paraId="3E997A24" w14:textId="77777777" w:rsidR="00CC6A26" w:rsidRPr="000F4189" w:rsidRDefault="00CC6A26" w:rsidP="00CC6A26">
                                <w:pPr>
                                  <w:ind w:right="-640"/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E S C U E </w:t>
                                </w: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LA   D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</w:t>
                                </w: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E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</w:t>
                                </w: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 P O S T G R AD O</w:t>
                                </w:r>
                              </w:p>
                              <w:p w14:paraId="20EF96B0" w14:textId="77777777" w:rsidR="00CC6A26" w:rsidRPr="00C047F5" w:rsidRDefault="00CC6A26" w:rsidP="00CC6A26">
                                <w:pPr>
                                  <w:jc w:val="center"/>
                                  <w:rPr>
                                    <w:color w:val="333333"/>
                                    <w:lang w:val="es-MX"/>
                                  </w:rPr>
                                </w:pPr>
                              </w:p>
                              <w:p w14:paraId="2274AF16" w14:textId="77777777" w:rsidR="00CC6A26" w:rsidRPr="00C047F5" w:rsidRDefault="00CC6A26" w:rsidP="00CC6A26">
                                <w:pPr>
                                  <w:jc w:val="center"/>
                                  <w:rPr>
                                    <w:color w:val="333333"/>
                                    <w:lang w:val="es-MX"/>
                                  </w:rPr>
                                </w:pPr>
                                <w:r w:rsidRPr="00C047F5">
                                  <w:rPr>
                                    <w:color w:val="333333"/>
                                    <w:lang w:val="es-MX"/>
                                  </w:rPr>
                                  <w:t>FACULTAD DE ARTES</w:t>
                                </w:r>
                              </w:p>
                              <w:p w14:paraId="716DADF7" w14:textId="77777777" w:rsidR="00CC6A26" w:rsidRPr="00C047F5" w:rsidRDefault="00CC6A26" w:rsidP="00CC6A26">
                                <w:pPr>
                                  <w:pStyle w:val="Ttulo1"/>
                                  <w:jc w:val="center"/>
                                  <w:rPr>
                                    <w:color w:val="333333"/>
                                    <w:sz w:val="20"/>
                                    <w:szCs w:val="20"/>
                                  </w:rPr>
                                </w:pPr>
                                <w:r w:rsidRPr="00C047F5">
                                  <w:rPr>
                                    <w:color w:val="333333"/>
                                    <w:sz w:val="20"/>
                                    <w:szCs w:val="20"/>
                                  </w:rPr>
                                  <w:t>ESCUELA DE POSTGRADO</w:t>
                                </w:r>
                              </w:p>
                              <w:p w14:paraId="17B7C7CE" w14:textId="77777777" w:rsidR="00CC6A26" w:rsidRDefault="00CC6A26" w:rsidP="00CC6A26">
                                <w:pPr>
                                  <w:jc w:val="center"/>
                                  <w:rPr>
                                    <w:sz w:val="14"/>
                                    <w:szCs w:val="14"/>
                                    <w:lang w:val="es-MX"/>
                                  </w:rPr>
                                </w:pPr>
                              </w:p>
                              <w:p w14:paraId="0078F30C" w14:textId="77777777" w:rsidR="00CC6A26" w:rsidRDefault="00CC6A26" w:rsidP="00CC6A26">
                                <w:pPr>
                                  <w:rPr>
                                    <w:lang w:val="es-MX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Cuadro de texto 3" o:spid="_x0000_s1026" type="#_x0000_t202" style="position:absolute;margin-left:40.95pt;margin-top:18.2pt;width:181.5pt;height:49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" o:allowincell="f" filled="f" stroked="f">
                    <v:textbox>
                      <w:txbxContent>
                        <w:p w:rsidR="00CC6A26" w:rsidRDefault="00CC6A26" w:rsidP="00CC6A26">
                          <w:pPr>
                            <w:ind w:right="-640"/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</w:pP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U N I V</w:t>
                          </w: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E R S I D A D  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D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E  C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H I L E</w:t>
                          </w:r>
                        </w:p>
                        <w:p w:rsidR="00CC6A26" w:rsidRDefault="00CC6A26" w:rsidP="00CC6A26">
                          <w:pPr>
                            <w:ind w:right="-640"/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</w:pP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F </w:t>
                          </w: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A C U L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T  A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D  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D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E   A R T E S</w:t>
                          </w:r>
                        </w:p>
                        <w:p w:rsidR="00CC6A26" w:rsidRPr="000F4189" w:rsidRDefault="00CC6A26" w:rsidP="00CC6A26">
                          <w:pPr>
                            <w:ind w:right="-640"/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E S C U E </w:t>
                          </w: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LA   D</w:t>
                          </w: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</w:t>
                          </w: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E</w:t>
                          </w: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</w:t>
                          </w: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 P O S T G R AD O</w:t>
                          </w:r>
                        </w:p>
                        <w:p w:rsidR="00CC6A26" w:rsidRPr="00C047F5" w:rsidRDefault="00CC6A26" w:rsidP="00CC6A26">
                          <w:pPr>
                            <w:jc w:val="center"/>
                            <w:rPr>
                              <w:color w:val="333333"/>
                              <w:lang w:val="es-MX"/>
                            </w:rPr>
                          </w:pPr>
                        </w:p>
                        <w:p w:rsidR="00CC6A26" w:rsidRPr="00C047F5" w:rsidRDefault="00CC6A26" w:rsidP="00CC6A26">
                          <w:pPr>
                            <w:jc w:val="center"/>
                            <w:rPr>
                              <w:color w:val="333333"/>
                              <w:lang w:val="es-MX"/>
                            </w:rPr>
                          </w:pPr>
                          <w:r w:rsidRPr="00C047F5">
                            <w:rPr>
                              <w:color w:val="333333"/>
                              <w:lang w:val="es-MX"/>
                            </w:rPr>
                            <w:t>FACULTAD DE ARTES</w:t>
                          </w:r>
                        </w:p>
                        <w:p w:rsidR="00CC6A26" w:rsidRPr="00C047F5" w:rsidRDefault="00CC6A26" w:rsidP="00CC6A26">
                          <w:pPr>
                            <w:pStyle w:val="Ttulo1"/>
                            <w:jc w:val="center"/>
                            <w:rPr>
                              <w:color w:val="333333"/>
                              <w:sz w:val="20"/>
                              <w:szCs w:val="20"/>
                            </w:rPr>
                          </w:pPr>
                          <w:r w:rsidRPr="00C047F5">
                            <w:rPr>
                              <w:color w:val="333333"/>
                              <w:sz w:val="20"/>
                              <w:szCs w:val="20"/>
                            </w:rPr>
                            <w:t>ESCUELA DE POSTGRADO</w:t>
                          </w:r>
                        </w:p>
                        <w:p w:rsidR="00CC6A26" w:rsidRDefault="00CC6A26" w:rsidP="00CC6A26">
                          <w:pPr>
                            <w:jc w:val="center"/>
                            <w:rPr>
                              <w:sz w:val="14"/>
                              <w:szCs w:val="14"/>
                              <w:lang w:val="es-MX"/>
                            </w:rPr>
                          </w:pPr>
                        </w:p>
                        <w:p w:rsidR="00CC6A26" w:rsidRDefault="00CC6A26" w:rsidP="00CC6A26">
                          <w:pPr>
                            <w:rPr>
                              <w:lang w:val="es-MX"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noProof/>
              <w:lang w:val="es-CL" w:eastAsia="es-CL"/>
            </w:rPr>
            <w:drawing>
              <wp:inline distT="0" distB="0" distL="0" distR="0" wp14:anchorId="2EE5A34B" wp14:editId="3AB63968">
                <wp:extent cx="561975" cy="914400"/>
                <wp:effectExtent l="0" t="0" r="9525" b="0"/>
                <wp:docPr id="9" name="Imagen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1975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08" w:type="dxa"/>
          <w:tcBorders>
            <w:top w:val="nil"/>
            <w:left w:val="nil"/>
            <w:bottom w:val="nil"/>
            <w:right w:val="nil"/>
          </w:tcBorders>
        </w:tcPr>
        <w:p w14:paraId="1124E324" w14:textId="77777777" w:rsidR="00CC6A26" w:rsidRDefault="00CC6A26" w:rsidP="00CC6A26">
          <w:pPr>
            <w:pStyle w:val="Encabezado"/>
          </w:pPr>
        </w:p>
        <w:p w14:paraId="4F2A8537" w14:textId="77777777" w:rsidR="00CC6A26" w:rsidRDefault="00CC6A26" w:rsidP="00CC6A26">
          <w:pPr>
            <w:pStyle w:val="Encabezado"/>
          </w:pPr>
        </w:p>
        <w:p w14:paraId="2D455E1B" w14:textId="77777777" w:rsidR="00CC6A26" w:rsidRDefault="00CC6A26" w:rsidP="00CC6A26">
          <w:pPr>
            <w:pStyle w:val="Encabezado"/>
          </w:pPr>
        </w:p>
        <w:p w14:paraId="59380474" w14:textId="77777777" w:rsidR="00CC6A26" w:rsidRDefault="00CC6A26" w:rsidP="00CC6A26">
          <w:pPr>
            <w:pStyle w:val="Encabezado"/>
          </w:pPr>
        </w:p>
        <w:p w14:paraId="550FBD64" w14:textId="77777777" w:rsidR="00CC6A26" w:rsidRDefault="00CC6A26" w:rsidP="00CC6A26">
          <w:pPr>
            <w:pStyle w:val="Encabezado"/>
          </w:pPr>
        </w:p>
        <w:p w14:paraId="57E18AB4" w14:textId="77777777" w:rsidR="00CC6A26" w:rsidRDefault="00CC6A26" w:rsidP="00CC6A26">
          <w:pPr>
            <w:pStyle w:val="Encabezado"/>
          </w:pPr>
        </w:p>
        <w:p w14:paraId="02931261" w14:textId="77777777" w:rsidR="00CC6A26" w:rsidRDefault="00CC6A26" w:rsidP="00CC6A26">
          <w:pPr>
            <w:pStyle w:val="Encabezado"/>
          </w:pPr>
        </w:p>
      </w:tc>
    </w:tr>
  </w:tbl>
  <w:p w14:paraId="09478EAC" w14:textId="77777777" w:rsidR="00CC6A26" w:rsidRDefault="00CC6A26" w:rsidP="00CC6A2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731A"/>
    <w:rsid w:val="00005FAB"/>
    <w:rsid w:val="00011B04"/>
    <w:rsid w:val="00017740"/>
    <w:rsid w:val="00044438"/>
    <w:rsid w:val="00057466"/>
    <w:rsid w:val="000C6454"/>
    <w:rsid w:val="0011589B"/>
    <w:rsid w:val="001702D0"/>
    <w:rsid w:val="001739DF"/>
    <w:rsid w:val="00183718"/>
    <w:rsid w:val="001877C2"/>
    <w:rsid w:val="001A36D5"/>
    <w:rsid w:val="001B34AC"/>
    <w:rsid w:val="001C73B8"/>
    <w:rsid w:val="001D69C4"/>
    <w:rsid w:val="00231982"/>
    <w:rsid w:val="0026437F"/>
    <w:rsid w:val="00266D19"/>
    <w:rsid w:val="002768AC"/>
    <w:rsid w:val="002912A1"/>
    <w:rsid w:val="002A7FA5"/>
    <w:rsid w:val="002E6BF2"/>
    <w:rsid w:val="002F3B05"/>
    <w:rsid w:val="002F552D"/>
    <w:rsid w:val="00307A0A"/>
    <w:rsid w:val="00345DD4"/>
    <w:rsid w:val="003740EE"/>
    <w:rsid w:val="003932D9"/>
    <w:rsid w:val="003D2ED9"/>
    <w:rsid w:val="00411B1D"/>
    <w:rsid w:val="004526FC"/>
    <w:rsid w:val="00460766"/>
    <w:rsid w:val="00471F75"/>
    <w:rsid w:val="004A59D9"/>
    <w:rsid w:val="004B2A95"/>
    <w:rsid w:val="004E6353"/>
    <w:rsid w:val="004E6DA1"/>
    <w:rsid w:val="00543CAD"/>
    <w:rsid w:val="00547FBE"/>
    <w:rsid w:val="0057741F"/>
    <w:rsid w:val="005D693F"/>
    <w:rsid w:val="005E6550"/>
    <w:rsid w:val="005F0525"/>
    <w:rsid w:val="005F6E8C"/>
    <w:rsid w:val="006131E7"/>
    <w:rsid w:val="00615784"/>
    <w:rsid w:val="0063545C"/>
    <w:rsid w:val="006644A3"/>
    <w:rsid w:val="00664735"/>
    <w:rsid w:val="00666224"/>
    <w:rsid w:val="00674F9C"/>
    <w:rsid w:val="006873E9"/>
    <w:rsid w:val="006917CF"/>
    <w:rsid w:val="006A3487"/>
    <w:rsid w:val="006D44E4"/>
    <w:rsid w:val="006E371C"/>
    <w:rsid w:val="00744C05"/>
    <w:rsid w:val="00747F4C"/>
    <w:rsid w:val="00760DF1"/>
    <w:rsid w:val="007C6CBC"/>
    <w:rsid w:val="007E4049"/>
    <w:rsid w:val="007E662D"/>
    <w:rsid w:val="00806EDB"/>
    <w:rsid w:val="00852961"/>
    <w:rsid w:val="00872C57"/>
    <w:rsid w:val="008766E6"/>
    <w:rsid w:val="008B60C6"/>
    <w:rsid w:val="00921578"/>
    <w:rsid w:val="00933AF0"/>
    <w:rsid w:val="0094191A"/>
    <w:rsid w:val="00943616"/>
    <w:rsid w:val="0095731A"/>
    <w:rsid w:val="00966240"/>
    <w:rsid w:val="00991DEE"/>
    <w:rsid w:val="009A0789"/>
    <w:rsid w:val="009E1E23"/>
    <w:rsid w:val="009F688D"/>
    <w:rsid w:val="00A24DCD"/>
    <w:rsid w:val="00A559CA"/>
    <w:rsid w:val="00A66D6D"/>
    <w:rsid w:val="00AD13E4"/>
    <w:rsid w:val="00B01AB3"/>
    <w:rsid w:val="00B23513"/>
    <w:rsid w:val="00B33D7C"/>
    <w:rsid w:val="00B402DD"/>
    <w:rsid w:val="00B45FE7"/>
    <w:rsid w:val="00B61DDE"/>
    <w:rsid w:val="00B8538B"/>
    <w:rsid w:val="00B965E0"/>
    <w:rsid w:val="00BA1A5B"/>
    <w:rsid w:val="00BC4242"/>
    <w:rsid w:val="00BD2DE5"/>
    <w:rsid w:val="00BE2A55"/>
    <w:rsid w:val="00C30FCF"/>
    <w:rsid w:val="00C409E9"/>
    <w:rsid w:val="00C4197F"/>
    <w:rsid w:val="00C6692A"/>
    <w:rsid w:val="00C71D52"/>
    <w:rsid w:val="00C72820"/>
    <w:rsid w:val="00C965A7"/>
    <w:rsid w:val="00CA4A26"/>
    <w:rsid w:val="00CB0F0D"/>
    <w:rsid w:val="00CC6A26"/>
    <w:rsid w:val="00D22E48"/>
    <w:rsid w:val="00D3311D"/>
    <w:rsid w:val="00D36F27"/>
    <w:rsid w:val="00D72AE0"/>
    <w:rsid w:val="00D81192"/>
    <w:rsid w:val="00DA731C"/>
    <w:rsid w:val="00DA78A7"/>
    <w:rsid w:val="00DE5A60"/>
    <w:rsid w:val="00E075AD"/>
    <w:rsid w:val="00E11396"/>
    <w:rsid w:val="00E11A4F"/>
    <w:rsid w:val="00E20023"/>
    <w:rsid w:val="00E9233F"/>
    <w:rsid w:val="00EC1D62"/>
    <w:rsid w:val="00EC7028"/>
    <w:rsid w:val="00F11CB4"/>
    <w:rsid w:val="00F35FE2"/>
    <w:rsid w:val="00F41F23"/>
    <w:rsid w:val="00F83CA2"/>
    <w:rsid w:val="00F86C15"/>
    <w:rsid w:val="00F912CB"/>
    <w:rsid w:val="00FC49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9F7F23B"/>
  <w15:docId w15:val="{E8E30B8E-18B0-472C-8F57-F8549FAC7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23513"/>
    <w:rPr>
      <w:rFonts w:ascii="Tahoma" w:hAnsi="Tahoma" w:cs="Tahoma"/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CC6A26"/>
    <w:pPr>
      <w:keepNext/>
      <w:outlineLvl w:val="0"/>
    </w:pPr>
    <w:rPr>
      <w:rFonts w:ascii="Novelty" w:hAnsi="Novelty" w:cs="Novelty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B23513"/>
    <w:pPr>
      <w:tabs>
        <w:tab w:val="center" w:pos="4419"/>
        <w:tab w:val="right" w:pos="8838"/>
      </w:tabs>
    </w:pPr>
    <w:rPr>
      <w:rFonts w:ascii="Arial Narrow" w:hAnsi="Arial Narrow" w:cs="Times New Roman"/>
      <w:sz w:val="28"/>
    </w:rPr>
  </w:style>
  <w:style w:type="paragraph" w:styleId="Ttulo">
    <w:name w:val="Title"/>
    <w:basedOn w:val="Normal"/>
    <w:next w:val="Normal"/>
    <w:link w:val="TtuloCar"/>
    <w:uiPriority w:val="10"/>
    <w:qFormat/>
    <w:rsid w:val="00DA78A7"/>
    <w:pPr>
      <w:pBdr>
        <w:bottom w:val="single" w:sz="4" w:space="1" w:color="auto"/>
      </w:pBdr>
      <w:spacing w:after="200"/>
      <w:contextualSpacing/>
    </w:pPr>
    <w:rPr>
      <w:rFonts w:ascii="Cambria" w:hAnsi="Cambria" w:cs="Times New Roman"/>
      <w:spacing w:val="5"/>
      <w:sz w:val="52"/>
      <w:szCs w:val="52"/>
      <w:lang w:val="en-US" w:eastAsia="en-US" w:bidi="en-US"/>
    </w:rPr>
  </w:style>
  <w:style w:type="character" w:customStyle="1" w:styleId="TtuloCar">
    <w:name w:val="Título Car"/>
    <w:link w:val="Ttulo"/>
    <w:uiPriority w:val="10"/>
    <w:rsid w:val="00DA78A7"/>
    <w:rPr>
      <w:rFonts w:ascii="Cambria" w:hAnsi="Cambria"/>
      <w:spacing w:val="5"/>
      <w:sz w:val="52"/>
      <w:szCs w:val="52"/>
      <w:lang w:val="en-US" w:eastAsia="en-US" w:bidi="en-US"/>
    </w:rPr>
  </w:style>
  <w:style w:type="paragraph" w:styleId="Textodeglobo">
    <w:name w:val="Balloon Text"/>
    <w:basedOn w:val="Normal"/>
    <w:link w:val="TextodegloboCar"/>
    <w:rsid w:val="001C73B8"/>
    <w:rPr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1C73B8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"/>
    <w:unhideWhenUsed/>
    <w:rsid w:val="00CC6A2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CC6A26"/>
    <w:rPr>
      <w:rFonts w:ascii="Tahoma" w:hAnsi="Tahoma" w:cs="Tahoma"/>
      <w:sz w:val="24"/>
      <w:szCs w:val="24"/>
    </w:rPr>
  </w:style>
  <w:style w:type="character" w:customStyle="1" w:styleId="EncabezadoCar">
    <w:name w:val="Encabezado Car"/>
    <w:basedOn w:val="Fuentedeprrafopredeter"/>
    <w:link w:val="Encabezado"/>
    <w:rsid w:val="00CC6A26"/>
    <w:rPr>
      <w:rFonts w:ascii="Arial Narrow" w:hAnsi="Arial Narrow"/>
      <w:sz w:val="28"/>
      <w:szCs w:val="24"/>
    </w:rPr>
  </w:style>
  <w:style w:type="character" w:customStyle="1" w:styleId="Ttulo1Car">
    <w:name w:val="Título 1 Car"/>
    <w:basedOn w:val="Fuentedeprrafopredeter"/>
    <w:link w:val="Ttulo1"/>
    <w:rsid w:val="00CC6A26"/>
    <w:rPr>
      <w:rFonts w:ascii="Novelty" w:hAnsi="Novelty" w:cs="Novelty"/>
      <w:sz w:val="24"/>
      <w:szCs w:val="24"/>
      <w:lang w:val="es-MX"/>
    </w:rPr>
  </w:style>
  <w:style w:type="character" w:styleId="Hipervnculo">
    <w:name w:val="Hyperlink"/>
    <w:basedOn w:val="Fuentedeprrafopredeter"/>
    <w:uiPriority w:val="99"/>
    <w:unhideWhenUsed/>
    <w:rsid w:val="00CC6A2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orte\AppData\Local\Temp\Carta%20Compromiso%20Claudio%20Espinosa%20Pel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Carta Compromiso Claudio Espinosa Pel</Template>
  <TotalTime>2</TotalTime>
  <Pages>1</Pages>
  <Words>97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CARTA COMPROMISO PROFESIONAL</vt:lpstr>
    </vt:vector>
  </TitlesOfParts>
  <Company>Toshiba</Company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 COMPROMISO PROFESIONAL</dc:title>
  <dc:creator>Norte</dc:creator>
  <cp:lastModifiedBy>Nicolas cancino</cp:lastModifiedBy>
  <cp:revision>2</cp:revision>
  <cp:lastPrinted>2013-04-16T16:21:00Z</cp:lastPrinted>
  <dcterms:created xsi:type="dcterms:W3CDTF">2021-11-04T17:36:00Z</dcterms:created>
  <dcterms:modified xsi:type="dcterms:W3CDTF">2021-11-04T17:36:00Z</dcterms:modified>
</cp:coreProperties>
</file>